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41E" w:rsidRDefault="00A02F66"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-720090</wp:posOffset>
            </wp:positionV>
            <wp:extent cx="7540053" cy="10677525"/>
            <wp:effectExtent l="0" t="0" r="3810" b="0"/>
            <wp:wrapNone/>
            <wp:docPr id="3" name="Kép 3" descr="C:\Users\titkarsag\Downloads\gyaloglonap2018-ja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tkarsag\Downloads\gyaloglonap2018-jav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053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13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2737485</wp:posOffset>
                </wp:positionH>
                <wp:positionV relativeFrom="paragraph">
                  <wp:posOffset>6699885</wp:posOffset>
                </wp:positionV>
                <wp:extent cx="3228975" cy="933450"/>
                <wp:effectExtent l="0" t="0" r="0" b="0"/>
                <wp:wrapNone/>
                <wp:docPr id="2" name="Szövegdoboz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8975" cy="933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1133" w:rsidRDefault="00531133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215.55pt;margin-top:527.55pt;width:254.25pt;height:7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" filled="f" stroked="f" strokeweight=".5pt">
                <v:textbox>
                  <w:txbxContent>
                    <w:p w:rsidR="00531133" w:rsidRDefault="00531133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70041E">
      <w:pgSz w:w="11907" w:h="16840" w:code="9"/>
      <w:pgMar w:top="1134" w:right="1304" w:bottom="1134" w:left="1644" w:header="1276" w:footer="709" w:gutter="0"/>
      <w:paperSrc w:first="2" w:other="2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Casablanca">
    <w:altName w:val="Times New Roman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H-Times New Roman">
    <w:altName w:val="Times New Roman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E0022AB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5A225DFA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C95DCB"/>
    <w:multiLevelType w:val="multilevel"/>
    <w:tmpl w:val="A3D0FD30"/>
    <w:lvl w:ilvl="0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hu-HU" w:vendorID="7" w:dllVersion="513" w:checkStyle="1"/>
  <w:activeWritingStyle w:appName="MSWord" w:lang="hu-HU" w:vendorID="7" w:dllVersion="52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133"/>
    <w:rsid w:val="000C7DCD"/>
    <w:rsid w:val="00123B48"/>
    <w:rsid w:val="001601C7"/>
    <w:rsid w:val="001E14CA"/>
    <w:rsid w:val="004A5467"/>
    <w:rsid w:val="00531133"/>
    <w:rsid w:val="00681A0E"/>
    <w:rsid w:val="006B1E14"/>
    <w:rsid w:val="006E78B5"/>
    <w:rsid w:val="0070041E"/>
    <w:rsid w:val="007B3157"/>
    <w:rsid w:val="00843994"/>
    <w:rsid w:val="00936ED5"/>
    <w:rsid w:val="0094485A"/>
    <w:rsid w:val="0095102E"/>
    <w:rsid w:val="0099627B"/>
    <w:rsid w:val="00A02F66"/>
    <w:rsid w:val="00A033A9"/>
    <w:rsid w:val="00A043F8"/>
    <w:rsid w:val="00A90C49"/>
    <w:rsid w:val="00CF4E76"/>
    <w:rsid w:val="00DF6AB3"/>
    <w:rsid w:val="00EC2E94"/>
    <w:rsid w:val="00ED6B5B"/>
    <w:rsid w:val="00F2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FD601E-800C-4C13-A049-4C61E8021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</w:rPr>
  </w:style>
  <w:style w:type="paragraph" w:styleId="Cmsor2">
    <w:name w:val="heading 2"/>
    <w:basedOn w:val="Norml"/>
    <w:next w:val="Norml"/>
    <w:qFormat/>
    <w:pPr>
      <w:keepNext/>
      <w:spacing w:before="240" w:after="60"/>
      <w:outlineLvl w:val="1"/>
    </w:pPr>
    <w:rPr>
      <w:rFonts w:ascii="Arial" w:hAnsi="Arial"/>
      <w:b/>
      <w:i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ejlc1">
    <w:name w:val="fejléc1"/>
    <w:basedOn w:val="llb"/>
    <w:rPr>
      <w:rFonts w:ascii="HCasablanca" w:hAnsi="HCasablanca"/>
      <w:b/>
      <w:smallCaps/>
      <w:spacing w:val="10"/>
      <w:sz w:val="40"/>
    </w:rPr>
  </w:style>
  <w:style w:type="paragraph" w:styleId="llb">
    <w:name w:val="footer"/>
    <w:basedOn w:val="Norml"/>
  </w:style>
  <w:style w:type="paragraph" w:customStyle="1" w:styleId="fejlc2">
    <w:name w:val="fejléc2"/>
    <w:basedOn w:val="Cmsor2"/>
    <w:pPr>
      <w:spacing w:before="0" w:after="0"/>
    </w:pPr>
    <w:rPr>
      <w:rFonts w:ascii="HCasablanca" w:hAnsi="HCasablanca"/>
      <w:b w:val="0"/>
      <w:i w:val="0"/>
      <w:smallCaps/>
      <w:spacing w:val="20"/>
      <w:sz w:val="32"/>
      <w:lang w:val="de-DE"/>
    </w:rPr>
  </w:style>
  <w:style w:type="character" w:styleId="Hiperhivatkozs">
    <w:name w:val="Hyperlink"/>
    <w:basedOn w:val="Bekezdsalapbettpusa"/>
    <w:rPr>
      <w:color w:val="0000FF"/>
      <w:u w:val="single"/>
    </w:rPr>
  </w:style>
  <w:style w:type="paragraph" w:styleId="Szvegtrzs">
    <w:name w:val="Body Text"/>
    <w:basedOn w:val="Norml"/>
    <w:pPr>
      <w:overflowPunct w:val="0"/>
      <w:autoSpaceDE w:val="0"/>
      <w:autoSpaceDN w:val="0"/>
      <w:adjustRightInd w:val="0"/>
      <w:jc w:val="center"/>
      <w:textAlignment w:val="baseline"/>
    </w:pPr>
    <w:rPr>
      <w:rFonts w:ascii="H-Times New Roman" w:hAnsi="H-Times New Roman"/>
      <w:sz w:val="20"/>
    </w:rPr>
  </w:style>
  <w:style w:type="paragraph" w:styleId="Lista">
    <w:name w:val="List"/>
    <w:basedOn w:val="Norml"/>
    <w:pPr>
      <w:spacing w:before="120"/>
    </w:pPr>
  </w:style>
  <w:style w:type="paragraph" w:styleId="Listafolytatsa">
    <w:name w:val="List Continue"/>
    <w:basedOn w:val="Norml"/>
    <w:pPr>
      <w:spacing w:before="120"/>
    </w:pPr>
  </w:style>
  <w:style w:type="paragraph" w:styleId="lfej">
    <w:name w:val="header"/>
    <w:basedOn w:val="Norml"/>
  </w:style>
  <w:style w:type="paragraph" w:styleId="Felsorols">
    <w:name w:val="List Bullet"/>
    <w:basedOn w:val="Norml"/>
    <w:autoRedefine/>
    <w:pPr>
      <w:numPr>
        <w:numId w:val="2"/>
      </w:numPr>
      <w:spacing w:before="120"/>
    </w:pPr>
  </w:style>
  <w:style w:type="paragraph" w:styleId="Szmozottlista">
    <w:name w:val="List Number"/>
    <w:basedOn w:val="Norml"/>
    <w:autoRedefine/>
    <w:pPr>
      <w:numPr>
        <w:numId w:val="3"/>
      </w:numPr>
      <w:suppressLineNumbers/>
      <w:spacing w:before="120"/>
    </w:pPr>
  </w:style>
  <w:style w:type="paragraph" w:styleId="TJ1">
    <w:name w:val="toc 1"/>
    <w:basedOn w:val="Norml"/>
    <w:next w:val="Norml"/>
    <w:autoRedefine/>
    <w:semiHidden/>
  </w:style>
  <w:style w:type="character" w:customStyle="1" w:styleId="Sajtlevlrsistlus">
    <w:name w:val="Saját levélírási stílus"/>
    <w:basedOn w:val="Bekezdsalapbettpusa"/>
    <w:rPr>
      <w:rFonts w:ascii="Arial" w:hAnsi="Arial" w:cs="Arial"/>
      <w:color w:val="auto"/>
      <w:sz w:val="20"/>
    </w:rPr>
  </w:style>
  <w:style w:type="character" w:customStyle="1" w:styleId="Sajtvlaszstlus">
    <w:name w:val="Saját válaszstílus"/>
    <w:basedOn w:val="Bekezdsalapbettpusa"/>
    <w:rPr>
      <w:rFonts w:ascii="Arial" w:hAnsi="Arial" w:cs="Arial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E1EA70D6.dotm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Alapbeállítások</vt:lpstr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Alapbeállítások</dc:title>
  <dc:subject/>
  <dc:creator>titkarsag</dc:creator>
  <cp:keywords/>
  <dc:description/>
  <cp:lastModifiedBy>titkarsag</cp:lastModifiedBy>
  <cp:revision>2</cp:revision>
  <dcterms:created xsi:type="dcterms:W3CDTF">2018-09-25T10:44:00Z</dcterms:created>
  <dcterms:modified xsi:type="dcterms:W3CDTF">2018-09-25T10:44:00Z</dcterms:modified>
</cp:coreProperties>
</file>